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111" w:rsidRPr="009F2517" w:rsidRDefault="000B6111" w:rsidP="00BC4FD6">
      <w:pPr>
        <w:pStyle w:val="NoSpacing"/>
        <w:jc w:val="both"/>
        <w:rPr>
          <w:b/>
          <w:sz w:val="28"/>
          <w:szCs w:val="28"/>
        </w:rPr>
      </w:pPr>
      <w:r w:rsidRPr="009F2517">
        <w:rPr>
          <w:b/>
          <w:sz w:val="28"/>
          <w:szCs w:val="28"/>
        </w:rPr>
        <w:t>Вопросы детского дорожно-транспортного травматизма рассмотрены на заседании районной комиссии по безопасности дорожного движения</w:t>
      </w:r>
    </w:p>
    <w:p w:rsidR="000B6111" w:rsidRDefault="000B6111" w:rsidP="00BC4FD6">
      <w:pPr>
        <w:pStyle w:val="NoSpacing"/>
        <w:jc w:val="both"/>
        <w:rPr>
          <w:sz w:val="28"/>
          <w:szCs w:val="28"/>
        </w:rPr>
      </w:pPr>
    </w:p>
    <w:p w:rsidR="000B6111" w:rsidRDefault="000B6111" w:rsidP="00BC4FD6">
      <w:pPr>
        <w:pStyle w:val="NoSpacing"/>
        <w:jc w:val="both"/>
        <w:rPr>
          <w:sz w:val="28"/>
          <w:szCs w:val="28"/>
        </w:rPr>
      </w:pPr>
      <w:r w:rsidRPr="00BC4FD6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BC4FD6">
        <w:rPr>
          <w:sz w:val="28"/>
          <w:szCs w:val="28"/>
        </w:rPr>
        <w:t xml:space="preserve">В администрации Новосибирского района состоялось заседание районной комиссии по безопасности дорожного движения. С началом учебного года  поводом для совещания  стали вопросы о создании безопасной среды дорожного движения для детей и подростков на территории района. Пристальное внимание к </w:t>
      </w:r>
      <w:r>
        <w:rPr>
          <w:sz w:val="28"/>
          <w:szCs w:val="28"/>
        </w:rPr>
        <w:t xml:space="preserve"> проблеме </w:t>
      </w:r>
      <w:r w:rsidRPr="00BC4F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детского  дорожно-транспортного травматизма </w:t>
      </w:r>
      <w:r w:rsidRPr="00BC4FD6">
        <w:rPr>
          <w:sz w:val="28"/>
          <w:szCs w:val="28"/>
        </w:rPr>
        <w:t xml:space="preserve"> вызывает  увеличение количества </w:t>
      </w:r>
      <w:r>
        <w:rPr>
          <w:sz w:val="28"/>
          <w:szCs w:val="28"/>
        </w:rPr>
        <w:t>ДТП</w:t>
      </w:r>
      <w:r w:rsidRPr="00BC4FD6">
        <w:rPr>
          <w:sz w:val="28"/>
          <w:szCs w:val="28"/>
        </w:rPr>
        <w:t xml:space="preserve"> с участием несовершеннолетних. </w:t>
      </w:r>
    </w:p>
    <w:p w:rsidR="000B6111" w:rsidRDefault="000B6111" w:rsidP="00BC4FD6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BC4FD6">
        <w:rPr>
          <w:sz w:val="28"/>
          <w:szCs w:val="28"/>
        </w:rPr>
        <w:t xml:space="preserve">За 8 месяцев текущего года в Новосибирском районе зарегистрировано 20 таких </w:t>
      </w:r>
      <w:r>
        <w:rPr>
          <w:sz w:val="28"/>
          <w:szCs w:val="28"/>
        </w:rPr>
        <w:t>фактов</w:t>
      </w:r>
      <w:r w:rsidRPr="00BC4FD6">
        <w:rPr>
          <w:sz w:val="28"/>
          <w:szCs w:val="28"/>
        </w:rPr>
        <w:t xml:space="preserve">, в которых 1 ребенок погиб и 22 </w:t>
      </w:r>
      <w:r>
        <w:rPr>
          <w:sz w:val="28"/>
          <w:szCs w:val="28"/>
        </w:rPr>
        <w:t>несовершеннолетних</w:t>
      </w:r>
      <w:r w:rsidRPr="00BC4FD6">
        <w:rPr>
          <w:sz w:val="28"/>
          <w:szCs w:val="28"/>
        </w:rPr>
        <w:t xml:space="preserve"> травмировано, рост в сравнении с аналогичным периодом прошлого года составил 25%. </w:t>
      </w:r>
      <w:r>
        <w:rPr>
          <w:sz w:val="28"/>
          <w:szCs w:val="28"/>
        </w:rPr>
        <w:t xml:space="preserve"> Причины ДТП  с участием детей и принимаемые меры по предупреждению подобных фактов обсуждались с присутствующими руководителями Администрации района и сельских советов, органов образования.  </w:t>
      </w:r>
    </w:p>
    <w:p w:rsidR="000B6111" w:rsidRDefault="000B6111" w:rsidP="00B20CAB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ходе совещания рассмотрены результаты обследования улично-дорожной сети вблизи образовательных организаций, обустройство пешеходных переходов и тротуаров на маршрутах детей в школу и детский сад, а также безопасные маршруты  организованного подвоза детей на занятия и по их окончанию школьными автобусами на территории Муниципальных образований сельских советов района в соответствии с регламентирующими и законодательными документами Российской Федерации в сфере безопасности дорожного движения.</w:t>
      </w:r>
    </w:p>
    <w:p w:rsidR="000B6111" w:rsidRDefault="000B6111" w:rsidP="00B20CAB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Обеспечить детям  безопасность в пути  возможно путем комплексного подхода к решению проблемы – это создание качественных, безопасных дорог и формирование транспортной культуры участников дорожного движения.</w:t>
      </w:r>
    </w:p>
    <w:p w:rsidR="000B6111" w:rsidRDefault="000B6111" w:rsidP="00B20CAB">
      <w:pPr>
        <w:pStyle w:val="NoSpacing"/>
        <w:jc w:val="both"/>
        <w:rPr>
          <w:sz w:val="28"/>
          <w:szCs w:val="28"/>
        </w:rPr>
      </w:pPr>
    </w:p>
    <w:p w:rsidR="000B6111" w:rsidRDefault="000B6111" w:rsidP="00B20CAB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Группа по пропаганде ПДПС ГИБДД ГУ МВД России по Новосибирской области </w:t>
      </w:r>
    </w:p>
    <w:p w:rsidR="000B6111" w:rsidRPr="00B20CAB" w:rsidRDefault="000B6111" w:rsidP="00B20CAB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sectPr w:rsidR="000B6111" w:rsidRPr="00B20CAB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E5EBE"/>
    <w:multiLevelType w:val="multilevel"/>
    <w:tmpl w:val="DAA0E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A42415"/>
    <w:multiLevelType w:val="multilevel"/>
    <w:tmpl w:val="07A8F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621C54"/>
    <w:multiLevelType w:val="multilevel"/>
    <w:tmpl w:val="E6DC1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BE4A26"/>
    <w:multiLevelType w:val="multilevel"/>
    <w:tmpl w:val="B4F80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FCB28CA"/>
    <w:multiLevelType w:val="multilevel"/>
    <w:tmpl w:val="31981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EA203D"/>
    <w:multiLevelType w:val="multilevel"/>
    <w:tmpl w:val="17881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981C17"/>
    <w:multiLevelType w:val="multilevel"/>
    <w:tmpl w:val="89282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E3293C"/>
    <w:multiLevelType w:val="multilevel"/>
    <w:tmpl w:val="251E5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90F258F"/>
    <w:multiLevelType w:val="multilevel"/>
    <w:tmpl w:val="19448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D5742BA"/>
    <w:multiLevelType w:val="multilevel"/>
    <w:tmpl w:val="20D4B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EAC6125"/>
    <w:multiLevelType w:val="multilevel"/>
    <w:tmpl w:val="07221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61E0107"/>
    <w:multiLevelType w:val="multilevel"/>
    <w:tmpl w:val="4C689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6512B4D"/>
    <w:multiLevelType w:val="multilevel"/>
    <w:tmpl w:val="B5BED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B464518"/>
    <w:multiLevelType w:val="multilevel"/>
    <w:tmpl w:val="C568D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F837118"/>
    <w:multiLevelType w:val="multilevel"/>
    <w:tmpl w:val="9B3CC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0463670"/>
    <w:multiLevelType w:val="multilevel"/>
    <w:tmpl w:val="584E0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67B5162"/>
    <w:multiLevelType w:val="multilevel"/>
    <w:tmpl w:val="D50A9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FB753C6"/>
    <w:multiLevelType w:val="multilevel"/>
    <w:tmpl w:val="4F2A6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6"/>
  </w:num>
  <w:num w:numId="3">
    <w:abstractNumId w:val="3"/>
  </w:num>
  <w:num w:numId="4">
    <w:abstractNumId w:val="8"/>
  </w:num>
  <w:num w:numId="5">
    <w:abstractNumId w:val="10"/>
  </w:num>
  <w:num w:numId="6">
    <w:abstractNumId w:val="7"/>
  </w:num>
  <w:num w:numId="7">
    <w:abstractNumId w:val="2"/>
  </w:num>
  <w:num w:numId="8">
    <w:abstractNumId w:val="4"/>
  </w:num>
  <w:num w:numId="9">
    <w:abstractNumId w:val="6"/>
  </w:num>
  <w:num w:numId="10">
    <w:abstractNumId w:val="13"/>
  </w:num>
  <w:num w:numId="11">
    <w:abstractNumId w:val="17"/>
  </w:num>
  <w:num w:numId="12">
    <w:abstractNumId w:val="15"/>
  </w:num>
  <w:num w:numId="13">
    <w:abstractNumId w:val="5"/>
  </w:num>
  <w:num w:numId="14">
    <w:abstractNumId w:val="1"/>
  </w:num>
  <w:num w:numId="15">
    <w:abstractNumId w:val="9"/>
  </w:num>
  <w:num w:numId="16">
    <w:abstractNumId w:val="0"/>
  </w:num>
  <w:num w:numId="17">
    <w:abstractNumId w:val="12"/>
  </w:num>
  <w:num w:numId="1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83405"/>
    <w:rsid w:val="000740AE"/>
    <w:rsid w:val="000B6111"/>
    <w:rsid w:val="001C7ADD"/>
    <w:rsid w:val="00393BE5"/>
    <w:rsid w:val="003D367F"/>
    <w:rsid w:val="00483405"/>
    <w:rsid w:val="0054249C"/>
    <w:rsid w:val="005C37FF"/>
    <w:rsid w:val="00677A19"/>
    <w:rsid w:val="006B0F44"/>
    <w:rsid w:val="00741A7C"/>
    <w:rsid w:val="00775AD0"/>
    <w:rsid w:val="007C47C4"/>
    <w:rsid w:val="00863C70"/>
    <w:rsid w:val="009F2517"/>
    <w:rsid w:val="00A837CB"/>
    <w:rsid w:val="00AD7F6F"/>
    <w:rsid w:val="00B029C8"/>
    <w:rsid w:val="00B20CAB"/>
    <w:rsid w:val="00BC4FD6"/>
    <w:rsid w:val="00E364F2"/>
    <w:rsid w:val="00F93C75"/>
    <w:rsid w:val="00FE7E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367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D367F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link w:val="Heading2Char"/>
    <w:uiPriority w:val="99"/>
    <w:qFormat/>
    <w:rsid w:val="006B0F4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9"/>
    <w:qFormat/>
    <w:rsid w:val="006B0F4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D367F"/>
    <w:rPr>
      <w:rFonts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6B0F44"/>
    <w:rPr>
      <w:rFonts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6B0F44"/>
    <w:rPr>
      <w:rFonts w:cs="Times New Roman"/>
      <w:b/>
      <w:bCs/>
      <w:sz w:val="27"/>
      <w:szCs w:val="27"/>
    </w:rPr>
  </w:style>
  <w:style w:type="paragraph" w:styleId="Caption">
    <w:name w:val="caption"/>
    <w:basedOn w:val="Normal"/>
    <w:uiPriority w:val="99"/>
    <w:qFormat/>
    <w:rsid w:val="003D367F"/>
    <w:pPr>
      <w:jc w:val="center"/>
    </w:pPr>
    <w:rPr>
      <w:szCs w:val="20"/>
    </w:rPr>
  </w:style>
  <w:style w:type="paragraph" w:styleId="NormalWeb">
    <w:name w:val="Normal (Web)"/>
    <w:basedOn w:val="Normal"/>
    <w:uiPriority w:val="99"/>
    <w:rsid w:val="00483405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rsid w:val="00483405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6B0F44"/>
    <w:rPr>
      <w:rFonts w:cs="Times New Roman"/>
      <w:i/>
      <w:iCs/>
    </w:rPr>
  </w:style>
  <w:style w:type="character" w:customStyle="1" w:styleId="oneactive">
    <w:name w:val="one_active"/>
    <w:basedOn w:val="DefaultParagraphFont"/>
    <w:uiPriority w:val="99"/>
    <w:rsid w:val="006B0F44"/>
    <w:rPr>
      <w:rFonts w:cs="Times New Roman"/>
    </w:rPr>
  </w:style>
  <w:style w:type="character" w:customStyle="1" w:styleId="date">
    <w:name w:val="date"/>
    <w:basedOn w:val="DefaultParagraphFont"/>
    <w:uiPriority w:val="99"/>
    <w:rsid w:val="006B0F44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6B0F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B0F44"/>
    <w:rPr>
      <w:rFonts w:ascii="Tahoma" w:hAnsi="Tahoma" w:cs="Tahoma"/>
      <w:sz w:val="16"/>
      <w:szCs w:val="16"/>
    </w:rPr>
  </w:style>
  <w:style w:type="paragraph" w:styleId="NoSpacing">
    <w:name w:val="No Spacing"/>
    <w:uiPriority w:val="99"/>
    <w:qFormat/>
    <w:rsid w:val="00BC4FD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420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4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42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42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42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42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42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42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2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4342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420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342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42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342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45</TotalTime>
  <Pages>1</Pages>
  <Words>263</Words>
  <Characters>1500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User</cp:lastModifiedBy>
  <cp:revision>5</cp:revision>
  <dcterms:created xsi:type="dcterms:W3CDTF">2018-09-23T12:30:00Z</dcterms:created>
  <dcterms:modified xsi:type="dcterms:W3CDTF">2018-09-24T07:47:00Z</dcterms:modified>
</cp:coreProperties>
</file>