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657" w:rsidRDefault="009E3657" w:rsidP="0097651E">
      <w:pPr>
        <w:spacing w:after="0" w:line="240" w:lineRule="auto"/>
        <w:jc w:val="both"/>
        <w:rPr>
          <w:rFonts w:ascii="Times New Roman" w:hAnsi="Times New Roman"/>
          <w:b/>
          <w:color w:val="2D261E"/>
          <w:sz w:val="28"/>
          <w:szCs w:val="28"/>
        </w:rPr>
      </w:pPr>
      <w:r>
        <w:rPr>
          <w:rFonts w:ascii="Times New Roman" w:hAnsi="Times New Roman"/>
          <w:b/>
          <w:color w:val="2D261E"/>
          <w:sz w:val="28"/>
          <w:szCs w:val="28"/>
        </w:rPr>
        <w:t xml:space="preserve">В лобовом столкновении у города Обь погиб водитель иномарки </w:t>
      </w:r>
    </w:p>
    <w:p w:rsidR="009E3657" w:rsidRDefault="009E3657" w:rsidP="0097651E">
      <w:pPr>
        <w:spacing w:after="0" w:line="240" w:lineRule="auto"/>
        <w:jc w:val="both"/>
        <w:rPr>
          <w:rFonts w:ascii="Times New Roman" w:hAnsi="Times New Roman"/>
          <w:b/>
          <w:color w:val="2D261E"/>
          <w:sz w:val="28"/>
          <w:szCs w:val="28"/>
        </w:rPr>
      </w:pPr>
    </w:p>
    <w:p w:rsidR="009E3657" w:rsidRDefault="009E3657" w:rsidP="0097651E">
      <w:pPr>
        <w:spacing w:after="0" w:line="240" w:lineRule="auto"/>
        <w:jc w:val="both"/>
        <w:rPr>
          <w:rFonts w:ascii="Times New Roman" w:hAnsi="Times New Roman"/>
          <w:b/>
          <w:color w:val="2D261E"/>
          <w:sz w:val="26"/>
          <w:szCs w:val="26"/>
        </w:rPr>
      </w:pPr>
      <w:r>
        <w:rPr>
          <w:rFonts w:ascii="Times New Roman" w:hAnsi="Times New Roman"/>
          <w:b/>
          <w:color w:val="2D261E"/>
          <w:sz w:val="26"/>
          <w:szCs w:val="26"/>
        </w:rPr>
        <w:t>В вечернее время около 20 часов 5 декабря 2018 года на трассе у города Обь произошло дорожно-транспортное происшествие, в результате которого один водитель погиб, другой травмирован.</w:t>
      </w:r>
    </w:p>
    <w:p w:rsidR="009E3657" w:rsidRDefault="009E3657" w:rsidP="0097651E">
      <w:pPr>
        <w:spacing w:after="0" w:line="240" w:lineRule="auto"/>
        <w:jc w:val="both"/>
        <w:rPr>
          <w:rFonts w:ascii="Times New Roman" w:hAnsi="Times New Roman"/>
          <w:b/>
          <w:color w:val="2D261E"/>
          <w:sz w:val="26"/>
          <w:szCs w:val="26"/>
        </w:rPr>
      </w:pPr>
    </w:p>
    <w:p w:rsidR="009E3657" w:rsidRDefault="009E3657" w:rsidP="00D141D2">
      <w:pPr>
        <w:spacing w:after="0" w:line="240" w:lineRule="auto"/>
        <w:jc w:val="both"/>
        <w:rPr>
          <w:rFonts w:ascii="Times New Roman" w:hAnsi="Times New Roman"/>
          <w:color w:val="2D261E"/>
          <w:sz w:val="26"/>
          <w:szCs w:val="26"/>
        </w:rPr>
      </w:pPr>
      <w:r w:rsidRPr="00260565">
        <w:rPr>
          <w:rFonts w:ascii="Times New Roman" w:hAnsi="Times New Roman"/>
          <w:color w:val="2D261E"/>
          <w:sz w:val="26"/>
          <w:szCs w:val="26"/>
        </w:rPr>
        <w:t xml:space="preserve">      </w:t>
      </w:r>
      <w:r>
        <w:rPr>
          <w:rFonts w:ascii="Times New Roman" w:hAnsi="Times New Roman"/>
          <w:color w:val="2D261E"/>
          <w:sz w:val="26"/>
          <w:szCs w:val="26"/>
        </w:rPr>
        <w:t xml:space="preserve"> 32-летний водитель автомобиля Мицубиси Ланцер  двигался по автодороге Новосибирск-Челябинск со стороны г.Обь в сторону р.п.Коченево. В пути движения при выполнении маневра обгона транспортного средства, не справился с управлением и совершил выезд на полосу встречного движения с последующим столкновением со встречным автомобилем Газель Бизнес. В результате дорожно-транспортного происшествия на месте погиб водитель иномарки, водитель автомобиля Газель с травмами доставлен в медицинское учреждение.</w:t>
      </w:r>
    </w:p>
    <w:p w:rsidR="009E3657" w:rsidRDefault="009E3657" w:rsidP="00D141D2">
      <w:pPr>
        <w:spacing w:after="0" w:line="240" w:lineRule="auto"/>
        <w:jc w:val="both"/>
        <w:rPr>
          <w:rFonts w:ascii="Times New Roman" w:hAnsi="Times New Roman"/>
          <w:color w:val="2D261E"/>
          <w:sz w:val="26"/>
          <w:szCs w:val="26"/>
        </w:rPr>
      </w:pPr>
      <w:r>
        <w:rPr>
          <w:rFonts w:ascii="Times New Roman" w:hAnsi="Times New Roman"/>
          <w:color w:val="2D261E"/>
          <w:sz w:val="26"/>
          <w:szCs w:val="26"/>
        </w:rPr>
        <w:t xml:space="preserve">        По данному факту сотрудниками полиции проводится проверка для установления причин и условий, способствующих совершению дорожно-транспортного происшествия.</w:t>
      </w:r>
    </w:p>
    <w:p w:rsidR="009E3657" w:rsidRDefault="009E3657" w:rsidP="00EF1B99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Уважаемые водители</w:t>
      </w:r>
      <w:r w:rsidRPr="00EF1B99">
        <w:rPr>
          <w:rFonts w:ascii="Times New Roman" w:hAnsi="Times New Roman"/>
          <w:sz w:val="26"/>
          <w:szCs w:val="26"/>
        </w:rPr>
        <w:t xml:space="preserve">! </w:t>
      </w:r>
      <w:r>
        <w:rPr>
          <w:rFonts w:ascii="Times New Roman" w:hAnsi="Times New Roman"/>
          <w:sz w:val="26"/>
          <w:szCs w:val="26"/>
        </w:rPr>
        <w:t>Госавтоинспекция информирует, что за 11 месяцев 2018 года на дорогах Новосибирской области  по вине водителей автотранспорта зарегистрировано 1840 ДТП, в которых погибло 223 человека и 2410 участников дорожного движения получили травмы различной степени тяжести.  Будьте внимательны и дисциплинированы при управлении, соблюдайте требования Правил дорожного движения для сохранения безопасности в пути.</w:t>
      </w:r>
    </w:p>
    <w:p w:rsidR="009E3657" w:rsidRPr="00260565" w:rsidRDefault="009E3657" w:rsidP="00B11A1C">
      <w:pPr>
        <w:spacing w:after="0" w:line="240" w:lineRule="auto"/>
        <w:jc w:val="both"/>
        <w:rPr>
          <w:rStyle w:val="s1"/>
          <w:rFonts w:ascii="Times New Roman" w:hAnsi="Times New Roman"/>
          <w:bCs/>
          <w:sz w:val="26"/>
          <w:szCs w:val="26"/>
        </w:rPr>
      </w:pPr>
    </w:p>
    <w:p w:rsidR="009E3657" w:rsidRPr="006402DA" w:rsidRDefault="009E3657" w:rsidP="00B9668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402DA">
        <w:rPr>
          <w:rFonts w:ascii="Times New Roman" w:hAnsi="Times New Roman"/>
          <w:color w:val="2D261E"/>
          <w:sz w:val="24"/>
          <w:szCs w:val="24"/>
        </w:rPr>
        <w:t>Группа по пропаганде Полка ДПС ГИБДД ГУ МВД России по Новосибирской области</w:t>
      </w:r>
    </w:p>
    <w:sectPr w:rsidR="009E3657" w:rsidRPr="006402DA" w:rsidSect="001428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7651E"/>
    <w:rsid w:val="000226EE"/>
    <w:rsid w:val="00061055"/>
    <w:rsid w:val="00095FB6"/>
    <w:rsid w:val="000E5876"/>
    <w:rsid w:val="000F1699"/>
    <w:rsid w:val="001428AE"/>
    <w:rsid w:val="001556AF"/>
    <w:rsid w:val="00155EE0"/>
    <w:rsid w:val="00185561"/>
    <w:rsid w:val="001B53A3"/>
    <w:rsid w:val="001E5E11"/>
    <w:rsid w:val="00212471"/>
    <w:rsid w:val="00257DDC"/>
    <w:rsid w:val="00260565"/>
    <w:rsid w:val="00350DA0"/>
    <w:rsid w:val="00363EEB"/>
    <w:rsid w:val="003A24CF"/>
    <w:rsid w:val="003F099C"/>
    <w:rsid w:val="003F3131"/>
    <w:rsid w:val="003F3C83"/>
    <w:rsid w:val="0042352B"/>
    <w:rsid w:val="00426C53"/>
    <w:rsid w:val="004C04F5"/>
    <w:rsid w:val="004C6EF2"/>
    <w:rsid w:val="004D40C0"/>
    <w:rsid w:val="004F68D3"/>
    <w:rsid w:val="005026DA"/>
    <w:rsid w:val="00520701"/>
    <w:rsid w:val="005352A5"/>
    <w:rsid w:val="005D7058"/>
    <w:rsid w:val="006402DA"/>
    <w:rsid w:val="00642213"/>
    <w:rsid w:val="00654E17"/>
    <w:rsid w:val="00664007"/>
    <w:rsid w:val="007102F5"/>
    <w:rsid w:val="00712FF8"/>
    <w:rsid w:val="00744862"/>
    <w:rsid w:val="0078368D"/>
    <w:rsid w:val="00793EC0"/>
    <w:rsid w:val="007F6866"/>
    <w:rsid w:val="0080680C"/>
    <w:rsid w:val="008577DF"/>
    <w:rsid w:val="008579EC"/>
    <w:rsid w:val="00876278"/>
    <w:rsid w:val="008A4574"/>
    <w:rsid w:val="00906E95"/>
    <w:rsid w:val="00927674"/>
    <w:rsid w:val="00950628"/>
    <w:rsid w:val="00955226"/>
    <w:rsid w:val="0097651E"/>
    <w:rsid w:val="009E3657"/>
    <w:rsid w:val="00A14FB0"/>
    <w:rsid w:val="00AC1117"/>
    <w:rsid w:val="00AC5388"/>
    <w:rsid w:val="00B11A1C"/>
    <w:rsid w:val="00B766AE"/>
    <w:rsid w:val="00B94EC7"/>
    <w:rsid w:val="00B96689"/>
    <w:rsid w:val="00BA02B1"/>
    <w:rsid w:val="00BB305E"/>
    <w:rsid w:val="00C10669"/>
    <w:rsid w:val="00C26CC0"/>
    <w:rsid w:val="00C553D8"/>
    <w:rsid w:val="00C91798"/>
    <w:rsid w:val="00CB44AA"/>
    <w:rsid w:val="00CF335D"/>
    <w:rsid w:val="00D036A1"/>
    <w:rsid w:val="00D141D2"/>
    <w:rsid w:val="00D22A13"/>
    <w:rsid w:val="00DE5592"/>
    <w:rsid w:val="00DE6FB4"/>
    <w:rsid w:val="00E17CC7"/>
    <w:rsid w:val="00E96A2B"/>
    <w:rsid w:val="00EF1B99"/>
    <w:rsid w:val="00EF558A"/>
    <w:rsid w:val="00F505C1"/>
    <w:rsid w:val="00F67E14"/>
    <w:rsid w:val="00F95ACA"/>
    <w:rsid w:val="00FA4AF5"/>
    <w:rsid w:val="00FB2C77"/>
    <w:rsid w:val="00FF64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28A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97651E"/>
    <w:rPr>
      <w:rFonts w:cs="Times New Roman"/>
      <w:color w:val="3368A3"/>
      <w:u w:val="none"/>
      <w:effect w:val="none"/>
    </w:rPr>
  </w:style>
  <w:style w:type="paragraph" w:styleId="BalloonText">
    <w:name w:val="Balloon Text"/>
    <w:basedOn w:val="Normal"/>
    <w:link w:val="BalloonTextChar"/>
    <w:uiPriority w:val="99"/>
    <w:semiHidden/>
    <w:rsid w:val="009765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651E"/>
    <w:rPr>
      <w:rFonts w:ascii="Tahoma" w:hAnsi="Tahoma" w:cs="Tahoma"/>
      <w:sz w:val="16"/>
      <w:szCs w:val="16"/>
    </w:rPr>
  </w:style>
  <w:style w:type="character" w:customStyle="1" w:styleId="s1">
    <w:name w:val="s1"/>
    <w:basedOn w:val="DefaultParagraphFont"/>
    <w:uiPriority w:val="99"/>
    <w:rsid w:val="00C91798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187</TotalTime>
  <Pages>1</Pages>
  <Words>212</Words>
  <Characters>1212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Propaganda</dc:creator>
  <cp:keywords/>
  <dc:description/>
  <cp:lastModifiedBy>User</cp:lastModifiedBy>
  <cp:revision>9</cp:revision>
  <cp:lastPrinted>2017-08-01T13:42:00Z</cp:lastPrinted>
  <dcterms:created xsi:type="dcterms:W3CDTF">2017-08-17T06:25:00Z</dcterms:created>
  <dcterms:modified xsi:type="dcterms:W3CDTF">2018-12-06T04:39:00Z</dcterms:modified>
</cp:coreProperties>
</file>